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423" w:rsidRPr="003E6476" w:rsidRDefault="003A6BFF" w:rsidP="00290423">
      <w:pPr>
        <w:jc w:val="center"/>
        <w:rPr>
          <w:rFonts w:ascii="Calibri" w:hAnsi="Calibri"/>
          <w:szCs w:val="17"/>
        </w:rPr>
      </w:pPr>
      <w:r>
        <w:rPr>
          <w:rFonts w:ascii="Calibri" w:hAnsi="Calibri"/>
          <w:b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-737235</wp:posOffset>
                </wp:positionH>
                <wp:positionV relativeFrom="paragraph">
                  <wp:posOffset>-576580</wp:posOffset>
                </wp:positionV>
                <wp:extent cx="6863080" cy="1285875"/>
                <wp:effectExtent l="0" t="0" r="13970" b="28575"/>
                <wp:wrapNone/>
                <wp:docPr id="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285875"/>
                          <a:chOff x="424" y="-45"/>
                          <a:chExt cx="10808" cy="2025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12" y="0"/>
                            <a:ext cx="162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0423" w:rsidRDefault="00290423" w:rsidP="00290423"/>
                            <w:p w:rsidR="00290423" w:rsidRDefault="00290423" w:rsidP="00290423"/>
                            <w:p w:rsidR="00290423" w:rsidRDefault="00290423" w:rsidP="00290423">
                              <w:pPr>
                                <w:jc w:val="center"/>
                              </w:pPr>
                            </w:p>
                            <w:p w:rsidR="00290423" w:rsidRPr="001C7112" w:rsidRDefault="001C7112" w:rsidP="002904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0000FF"/>
                                  <w:sz w:val="18"/>
                                </w:rPr>
                              </w:pPr>
                              <w:r w:rsidRPr="001C7112">
                                <w:rPr>
                                  <w:rFonts w:asciiTheme="minorHAnsi" w:hAnsiTheme="minorHAnsi" w:cstheme="minorHAnsi"/>
                                  <w:b/>
                                  <w:color w:val="0000FF"/>
                                  <w:sz w:val="18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-45"/>
                            <a:ext cx="8504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-58.05pt;margin-top:-45.4pt;width:540.4pt;height:101.25pt;z-index:251672576;mso-position-horizontal-relative:margin" coordorigin="424,-45" coordsize="10808,202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9612;width:16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5+sEA&#10;AADaAAAADwAAAGRycy9kb3ducmV2LnhtbESPQYvCMBSE78L+h/CEvWlaBV2qUVxhZT2J2r0/mmdb&#10;bF5Kk9quv94IgsdhZr5hluveVOJGjSstK4jHEQjizOqScwXp+Wf0BcJ5ZI2VZVLwTw7Wq4/BEhNt&#10;Oz7S7eRzESDsElRQeF8nUrqsIINubGvi4F1sY9AH2eRSN9gFuKnkJIpm0mDJYaHAmrYFZddTaxTc&#10;7+k85umm3cXf0aHddbz/S6dKfQ77zQKEp96/w6/2r1Ywh+e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+frBAAAA2gAAAA8AAAAAAAAAAAAAAAAAmAIAAGRycy9kb3du&#10;cmV2LnhtbFBLBQYAAAAABAAEAPUAAACGAwAAAAA=&#10;" strokeweight="0">
                  <v:textbox>
                    <w:txbxContent>
                      <w:p w:rsidR="00290423" w:rsidRDefault="00290423" w:rsidP="00290423"/>
                      <w:p w:rsidR="00290423" w:rsidRDefault="00290423" w:rsidP="00290423"/>
                      <w:p w:rsidR="00290423" w:rsidRDefault="00290423" w:rsidP="00290423">
                        <w:pPr>
                          <w:jc w:val="center"/>
                        </w:pPr>
                      </w:p>
                      <w:p w:rsidR="00290423" w:rsidRPr="001C7112" w:rsidRDefault="001C7112" w:rsidP="0029042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0000FF"/>
                            <w:sz w:val="18"/>
                          </w:rPr>
                        </w:pPr>
                        <w:r w:rsidRPr="001C7112">
                          <w:rPr>
                            <w:rFonts w:asciiTheme="minorHAnsi" w:hAnsiTheme="minorHAnsi" w:cstheme="minorHAnsi"/>
                            <w:b/>
                            <w:color w:val="0000FF"/>
                            <w:sz w:val="18"/>
                          </w:rPr>
                          <w:t>Foto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left:424;top:-45;width:8504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OMi7AAAA2gAAAA8AAABkcnMvZG93bnJldi54bWxET7sKwjAU3QX/IVzBzaY6SKlGEUEUnXxA&#10;dbs017bY3JQmav17MwiOh/OeLztTixe1rrKsYBzFIIhzqysuFFzOm1ECwnlkjbVlUvAhB8tFvzfH&#10;VNs3H+l18oUIIexSVFB636RSurwkgy6yDXHg7rY16ANsC6lbfIdwU8tJHE+lwYpDQ4kNrUvKH6en&#10;UZAhbvlmHtnhmtyO2TnGSbLdKzUcdKsZCE+d/4t/7p1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eAOMi7AAAA2gAAAA8AAAAAAAAAAAAAAAAAnwIAAGRycy9k&#10;b3ducmV2LnhtbFBLBQYAAAAABAAEAPcAAACHAwAAAAA=&#10;">
                  <v:imagedata r:id="rId8" o:title=""/>
                </v:shape>
                <w10:wrap anchorx="margin"/>
              </v:group>
            </w:pict>
          </mc:Fallback>
        </mc:AlternateContent>
      </w:r>
      <w:r w:rsidR="008C345A" w:rsidRPr="003E6476">
        <w:rPr>
          <w:rFonts w:ascii="Calibri" w:hAnsi="Calibri"/>
          <w:szCs w:val="17"/>
        </w:rPr>
        <w:t xml:space="preserve">  </w:t>
      </w:r>
    </w:p>
    <w:p w:rsidR="00290423" w:rsidRPr="003E6476" w:rsidRDefault="00290423" w:rsidP="00290423">
      <w:pPr>
        <w:rPr>
          <w:rFonts w:ascii="Calibri" w:hAnsi="Calibri"/>
          <w:b/>
          <w:sz w:val="28"/>
          <w:szCs w:val="28"/>
        </w:rPr>
      </w:pPr>
    </w:p>
    <w:p w:rsidR="00290423" w:rsidRPr="003E6476" w:rsidRDefault="00290423" w:rsidP="00290423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0"/>
          <w:szCs w:val="20"/>
        </w:rPr>
      </w:pPr>
    </w:p>
    <w:p w:rsidR="00621C82" w:rsidRDefault="00621C82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290423" w:rsidRDefault="00290423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  <w:r w:rsidRPr="003E6476">
        <w:rPr>
          <w:rFonts w:ascii="Calibri" w:hAnsi="Calibri"/>
          <w:b/>
          <w:iCs/>
          <w:sz w:val="22"/>
          <w:szCs w:val="22"/>
        </w:rPr>
        <w:t>FICHA DE CADASTRO</w:t>
      </w:r>
    </w:p>
    <w:p w:rsidR="00B87CAB" w:rsidRPr="003E6476" w:rsidRDefault="00B87CAB" w:rsidP="00621C8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1398"/>
        <w:gridCol w:w="720"/>
        <w:gridCol w:w="7380"/>
      </w:tblGrid>
      <w:tr w:rsidR="00290423" w:rsidRPr="00A67F86" w:rsidTr="00A67F86">
        <w:tc>
          <w:tcPr>
            <w:tcW w:w="1302" w:type="dxa"/>
            <w:shd w:val="clear" w:color="auto" w:fill="E0E0E0"/>
          </w:tcPr>
          <w:p w:rsidR="00290423" w:rsidRPr="00A67F86" w:rsidRDefault="00290423" w:rsidP="008F0E3C">
            <w:pPr>
              <w:ind w:left="-124"/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Matrícula</w:t>
            </w:r>
          </w:p>
        </w:tc>
        <w:tc>
          <w:tcPr>
            <w:tcW w:w="1398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Nome</w:t>
            </w:r>
          </w:p>
        </w:tc>
        <w:tc>
          <w:tcPr>
            <w:tcW w:w="7380" w:type="dxa"/>
          </w:tcPr>
          <w:p w:rsidR="00290423" w:rsidRPr="00A67F86" w:rsidRDefault="00290423" w:rsidP="00F3762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7"/>
        <w:gridCol w:w="1134"/>
        <w:gridCol w:w="1134"/>
        <w:gridCol w:w="1418"/>
        <w:gridCol w:w="1984"/>
        <w:gridCol w:w="3303"/>
      </w:tblGrid>
      <w:tr w:rsidR="00290423" w:rsidRPr="00A67F86" w:rsidTr="00293C41">
        <w:tc>
          <w:tcPr>
            <w:tcW w:w="1827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Data de Nascimento</w:t>
            </w:r>
          </w:p>
        </w:tc>
        <w:tc>
          <w:tcPr>
            <w:tcW w:w="1134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Estado Civil</w:t>
            </w:r>
          </w:p>
        </w:tc>
        <w:tc>
          <w:tcPr>
            <w:tcW w:w="1418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E0E0E0"/>
          </w:tcPr>
          <w:p w:rsidR="00290423" w:rsidRPr="00A67F86" w:rsidRDefault="00C60725" w:rsidP="004E0B7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Naturalidade(Cidade)</w:t>
            </w:r>
          </w:p>
        </w:tc>
        <w:tc>
          <w:tcPr>
            <w:tcW w:w="3303" w:type="dxa"/>
          </w:tcPr>
          <w:p w:rsidR="00290423" w:rsidRPr="00A67F86" w:rsidRDefault="00290423" w:rsidP="00056344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20"/>
        <w:gridCol w:w="8820"/>
      </w:tblGrid>
      <w:tr w:rsidR="00290423" w:rsidRPr="00A67F86" w:rsidTr="00A67F86">
        <w:tc>
          <w:tcPr>
            <w:tcW w:w="1260" w:type="dxa"/>
            <w:vMerge w:val="restart"/>
            <w:shd w:val="clear" w:color="auto" w:fill="E0E0E0"/>
            <w:vAlign w:val="center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Filiação</w:t>
            </w: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Pai</w:t>
            </w:r>
          </w:p>
        </w:tc>
        <w:tc>
          <w:tcPr>
            <w:tcW w:w="8820" w:type="dxa"/>
          </w:tcPr>
          <w:p w:rsidR="00290423" w:rsidRPr="00A67F86" w:rsidRDefault="00290423" w:rsidP="00545FE1">
            <w:pPr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290423" w:rsidRPr="00A67F86" w:rsidTr="00A67F86">
        <w:tc>
          <w:tcPr>
            <w:tcW w:w="1260" w:type="dxa"/>
            <w:vMerge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7"/>
                <w:szCs w:val="17"/>
              </w:rPr>
            </w:pPr>
          </w:p>
        </w:tc>
        <w:tc>
          <w:tcPr>
            <w:tcW w:w="72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Mãe</w:t>
            </w:r>
          </w:p>
        </w:tc>
        <w:tc>
          <w:tcPr>
            <w:tcW w:w="8820" w:type="dxa"/>
          </w:tcPr>
          <w:p w:rsidR="00290423" w:rsidRPr="00A67F86" w:rsidRDefault="00290423" w:rsidP="00545FE1">
            <w:pPr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985"/>
        <w:gridCol w:w="715"/>
        <w:gridCol w:w="1553"/>
        <w:gridCol w:w="1559"/>
        <w:gridCol w:w="992"/>
        <w:gridCol w:w="851"/>
        <w:gridCol w:w="1885"/>
      </w:tblGrid>
      <w:tr w:rsidR="00361F13" w:rsidRPr="00A67F86" w:rsidTr="008D2C41">
        <w:tc>
          <w:tcPr>
            <w:tcW w:w="1260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Escolaridade</w:t>
            </w:r>
          </w:p>
        </w:tc>
        <w:tc>
          <w:tcPr>
            <w:tcW w:w="1985" w:type="dxa"/>
          </w:tcPr>
          <w:p w:rsidR="00290423" w:rsidRPr="00A67F86" w:rsidRDefault="00290423" w:rsidP="00E02D30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RG</w:t>
            </w:r>
          </w:p>
        </w:tc>
        <w:tc>
          <w:tcPr>
            <w:tcW w:w="1553" w:type="dxa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0E0E0"/>
          </w:tcPr>
          <w:p w:rsidR="00290423" w:rsidRPr="00A67F86" w:rsidRDefault="00290423" w:rsidP="00F14CF3">
            <w:pPr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Órgão Expedidor</w:t>
            </w:r>
          </w:p>
        </w:tc>
        <w:tc>
          <w:tcPr>
            <w:tcW w:w="992" w:type="dxa"/>
          </w:tcPr>
          <w:p w:rsidR="00290423" w:rsidRPr="00A67F86" w:rsidRDefault="00290423" w:rsidP="00063E4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E0E0E0"/>
          </w:tcPr>
          <w:p w:rsidR="00290423" w:rsidRPr="00A67F86" w:rsidRDefault="00290423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CPF</w:t>
            </w:r>
          </w:p>
        </w:tc>
        <w:tc>
          <w:tcPr>
            <w:tcW w:w="1885" w:type="dxa"/>
          </w:tcPr>
          <w:p w:rsidR="00290423" w:rsidRPr="00A67F86" w:rsidRDefault="00290423" w:rsidP="00C1295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  <w:r w:rsidRPr="003E6476">
        <w:rPr>
          <w:rFonts w:ascii="Calibri" w:hAnsi="Calibri"/>
          <w:sz w:val="12"/>
          <w:szCs w:val="12"/>
        </w:rPr>
        <w:tab/>
      </w:r>
    </w:p>
    <w:tbl>
      <w:tblPr>
        <w:tblW w:w="1080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3016"/>
        <w:gridCol w:w="812"/>
        <w:gridCol w:w="2418"/>
        <w:gridCol w:w="563"/>
        <w:gridCol w:w="672"/>
        <w:gridCol w:w="579"/>
        <w:gridCol w:w="1981"/>
      </w:tblGrid>
      <w:tr w:rsidR="00147560" w:rsidRPr="00A67F86" w:rsidTr="004E0B76">
        <w:tc>
          <w:tcPr>
            <w:tcW w:w="10899" w:type="dxa"/>
            <w:gridSpan w:val="8"/>
            <w:shd w:val="clear" w:color="auto" w:fill="E0E0E0"/>
          </w:tcPr>
          <w:p w:rsidR="00147560" w:rsidRPr="00A67F86" w:rsidRDefault="00147560" w:rsidP="00147560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Endereço</w:t>
            </w:r>
          </w:p>
        </w:tc>
      </w:tr>
      <w:tr w:rsidR="00147560" w:rsidRPr="00A67F86" w:rsidTr="004E0B76">
        <w:tc>
          <w:tcPr>
            <w:tcW w:w="10899" w:type="dxa"/>
            <w:gridSpan w:val="8"/>
            <w:shd w:val="clear" w:color="auto" w:fill="FFFFFF"/>
          </w:tcPr>
          <w:p w:rsidR="00147560" w:rsidRPr="00147560" w:rsidRDefault="006A3D79" w:rsidP="00E02D30">
            <w:pPr>
              <w:tabs>
                <w:tab w:val="left" w:pos="1890"/>
              </w:tabs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ab/>
            </w:r>
            <w:r w:rsidR="00616334">
              <w:rPr>
                <w:rFonts w:ascii="Calibri" w:hAnsi="Calibri"/>
                <w:color w:val="FF0000"/>
                <w:sz w:val="18"/>
                <w:szCs w:val="18"/>
              </w:rPr>
              <w:t xml:space="preserve"> </w:t>
            </w:r>
          </w:p>
        </w:tc>
      </w:tr>
      <w:tr w:rsidR="00424C8B" w:rsidRPr="00A67F86" w:rsidTr="003D2BF5">
        <w:trPr>
          <w:trHeight w:val="105"/>
        </w:trPr>
        <w:tc>
          <w:tcPr>
            <w:tcW w:w="765" w:type="dxa"/>
            <w:shd w:val="clear" w:color="auto" w:fill="E0E0E0"/>
          </w:tcPr>
          <w:p w:rsidR="00424C8B" w:rsidRPr="00A67F86" w:rsidRDefault="00424C8B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Bairro</w:t>
            </w:r>
          </w:p>
        </w:tc>
        <w:tc>
          <w:tcPr>
            <w:tcW w:w="3047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Cidade</w:t>
            </w:r>
          </w:p>
        </w:tc>
        <w:tc>
          <w:tcPr>
            <w:tcW w:w="2442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UF</w:t>
            </w:r>
          </w:p>
        </w:tc>
        <w:tc>
          <w:tcPr>
            <w:tcW w:w="677" w:type="dxa"/>
          </w:tcPr>
          <w:p w:rsidR="00424C8B" w:rsidRPr="00A67F86" w:rsidRDefault="00424C8B" w:rsidP="00F14CF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83" w:type="dxa"/>
            <w:shd w:val="clear" w:color="auto" w:fill="D9D9D9"/>
          </w:tcPr>
          <w:p w:rsidR="00424C8B" w:rsidRPr="00424C8B" w:rsidRDefault="00424C8B" w:rsidP="00424C8B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424C8B">
              <w:rPr>
                <w:rFonts w:ascii="Calibri" w:hAnsi="Calibri"/>
                <w:b/>
                <w:color w:val="0000FF"/>
                <w:sz w:val="18"/>
                <w:szCs w:val="18"/>
              </w:rPr>
              <w:t>CEP</w:t>
            </w:r>
          </w:p>
        </w:tc>
        <w:tc>
          <w:tcPr>
            <w:tcW w:w="2000" w:type="dxa"/>
          </w:tcPr>
          <w:p w:rsidR="00424C8B" w:rsidRPr="00A67F86" w:rsidRDefault="00424C8B" w:rsidP="000018C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954"/>
        <w:gridCol w:w="2694"/>
        <w:gridCol w:w="5712"/>
      </w:tblGrid>
      <w:tr w:rsidR="00756F35" w:rsidRPr="00A67F86" w:rsidTr="00756F35">
        <w:tc>
          <w:tcPr>
            <w:tcW w:w="1440" w:type="dxa"/>
            <w:shd w:val="clear" w:color="auto" w:fill="E0E0E0"/>
          </w:tcPr>
          <w:p w:rsidR="00756F35" w:rsidRPr="00A67F86" w:rsidRDefault="00756F35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A67F86">
              <w:rPr>
                <w:rFonts w:ascii="Calibri" w:hAnsi="Calibri"/>
                <w:b/>
                <w:color w:val="0000FF"/>
                <w:sz w:val="18"/>
                <w:szCs w:val="18"/>
              </w:rPr>
              <w:t>Tipo sanguíneo</w:t>
            </w:r>
          </w:p>
        </w:tc>
        <w:tc>
          <w:tcPr>
            <w:tcW w:w="954" w:type="dxa"/>
          </w:tcPr>
          <w:p w:rsidR="00756F35" w:rsidRPr="00A67F86" w:rsidRDefault="00756F35" w:rsidP="002F5962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E0E0E0"/>
          </w:tcPr>
          <w:p w:rsidR="00756F35" w:rsidRPr="00A67F86" w:rsidRDefault="00756F35" w:rsidP="00A67F86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E-mail (COM LETRA DE FORMA)</w:t>
            </w:r>
          </w:p>
        </w:tc>
        <w:tc>
          <w:tcPr>
            <w:tcW w:w="5712" w:type="dxa"/>
          </w:tcPr>
          <w:p w:rsidR="00756F35" w:rsidRPr="00A67F86" w:rsidRDefault="00756F35" w:rsidP="00401BF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tbl>
      <w:tblPr>
        <w:tblW w:w="1077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607"/>
        <w:gridCol w:w="992"/>
        <w:gridCol w:w="2837"/>
        <w:gridCol w:w="1558"/>
        <w:gridCol w:w="2837"/>
      </w:tblGrid>
      <w:tr w:rsidR="008D2C41" w:rsidRPr="00013E63" w:rsidTr="008D2C41">
        <w:tc>
          <w:tcPr>
            <w:tcW w:w="1945" w:type="dxa"/>
            <w:shd w:val="clear" w:color="auto" w:fill="D9D9D9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Dependentes</w:t>
            </w: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 xml:space="preserve"> </w:t>
            </w: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(quant.)</w:t>
            </w:r>
          </w:p>
        </w:tc>
        <w:tc>
          <w:tcPr>
            <w:tcW w:w="607" w:type="dxa"/>
            <w:shd w:val="clear" w:color="auto" w:fill="auto"/>
          </w:tcPr>
          <w:p w:rsidR="008D2C41" w:rsidRPr="00013E63" w:rsidRDefault="008D2C41" w:rsidP="00290423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FF"/>
                <w:sz w:val="18"/>
                <w:szCs w:val="18"/>
              </w:rPr>
              <w:t>Telefone</w:t>
            </w:r>
          </w:p>
        </w:tc>
        <w:tc>
          <w:tcPr>
            <w:tcW w:w="2837" w:type="dxa"/>
          </w:tcPr>
          <w:p w:rsidR="008D2C41" w:rsidRPr="00013E63" w:rsidRDefault="008D2C41" w:rsidP="003D2BF5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D9D9D9"/>
          </w:tcPr>
          <w:p w:rsidR="008D2C41" w:rsidRPr="00013E63" w:rsidRDefault="008D2C41" w:rsidP="00013E63">
            <w:pPr>
              <w:jc w:val="center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013E63">
              <w:rPr>
                <w:rFonts w:ascii="Calibri" w:hAnsi="Calibri"/>
                <w:b/>
                <w:color w:val="0000FF"/>
                <w:sz w:val="18"/>
                <w:szCs w:val="18"/>
              </w:rPr>
              <w:t>Posto de Serviço</w:t>
            </w:r>
          </w:p>
        </w:tc>
        <w:tc>
          <w:tcPr>
            <w:tcW w:w="2837" w:type="dxa"/>
            <w:shd w:val="clear" w:color="auto" w:fill="auto"/>
          </w:tcPr>
          <w:p w:rsidR="008D2C41" w:rsidRPr="00013E63" w:rsidRDefault="008D2C41" w:rsidP="008F0E3C">
            <w:pPr>
              <w:ind w:right="-69"/>
              <w:rPr>
                <w:rFonts w:ascii="Calibri" w:hAnsi="Calibri"/>
                <w:sz w:val="12"/>
                <w:szCs w:val="12"/>
              </w:rPr>
            </w:pPr>
          </w:p>
        </w:tc>
      </w:tr>
    </w:tbl>
    <w:p w:rsidR="00290423" w:rsidRPr="003E6476" w:rsidRDefault="00290423" w:rsidP="00290423">
      <w:pPr>
        <w:rPr>
          <w:rFonts w:ascii="Calibri" w:hAnsi="Calibri"/>
          <w:sz w:val="12"/>
          <w:szCs w:val="12"/>
        </w:rPr>
      </w:pPr>
    </w:p>
    <w:p w:rsidR="00290423" w:rsidRPr="003E6476" w:rsidRDefault="00290423" w:rsidP="00290423">
      <w:pPr>
        <w:jc w:val="center"/>
        <w:rPr>
          <w:rFonts w:ascii="Calibri" w:hAnsi="Calibri"/>
          <w:iCs/>
          <w:sz w:val="12"/>
          <w:szCs w:val="12"/>
        </w:rPr>
      </w:pPr>
    </w:p>
    <w:p w:rsidR="00290423" w:rsidRPr="003E6476" w:rsidRDefault="00165AB7" w:rsidP="004E0B76">
      <w:pPr>
        <w:jc w:val="center"/>
        <w:rPr>
          <w:rFonts w:ascii="Calibri" w:hAnsi="Calibri"/>
          <w:sz w:val="17"/>
          <w:szCs w:val="17"/>
        </w:rPr>
      </w:pPr>
      <w:r>
        <w:rPr>
          <w:rFonts w:ascii="Calibri" w:hAnsi="Calibri"/>
          <w:sz w:val="17"/>
          <w:szCs w:val="17"/>
        </w:rPr>
        <w:t>_____________________________</w:t>
      </w:r>
      <w:bookmarkStart w:id="0" w:name="_GoBack"/>
      <w:bookmarkEnd w:id="0"/>
      <w:r w:rsidR="00036BD1">
        <w:rPr>
          <w:rFonts w:ascii="Calibri" w:hAnsi="Calibri"/>
          <w:sz w:val="17"/>
          <w:szCs w:val="17"/>
        </w:rPr>
        <w:t>/A</w:t>
      </w:r>
      <w:r w:rsidR="004B0AFB">
        <w:rPr>
          <w:rFonts w:ascii="Calibri" w:hAnsi="Calibri"/>
          <w:sz w:val="17"/>
          <w:szCs w:val="17"/>
        </w:rPr>
        <w:t>L</w:t>
      </w:r>
      <w:r w:rsidR="00AD3B15">
        <w:rPr>
          <w:rFonts w:ascii="Calibri" w:hAnsi="Calibri"/>
          <w:sz w:val="17"/>
          <w:szCs w:val="17"/>
        </w:rPr>
        <w:t xml:space="preserve"> </w:t>
      </w:r>
      <w:r w:rsidR="00507726">
        <w:rPr>
          <w:rFonts w:ascii="Calibri" w:hAnsi="Calibri"/>
          <w:sz w:val="17"/>
          <w:szCs w:val="17"/>
        </w:rPr>
        <w:t>___________</w:t>
      </w:r>
      <w:r w:rsidR="00036BD1">
        <w:rPr>
          <w:rFonts w:ascii="Calibri" w:hAnsi="Calibri"/>
          <w:sz w:val="17"/>
          <w:szCs w:val="17"/>
        </w:rPr>
        <w:t xml:space="preserve"> </w:t>
      </w:r>
      <w:r w:rsidR="00290423" w:rsidRPr="003E6476">
        <w:rPr>
          <w:rFonts w:ascii="Calibri" w:hAnsi="Calibri"/>
          <w:sz w:val="17"/>
          <w:szCs w:val="17"/>
        </w:rPr>
        <w:t xml:space="preserve">de </w:t>
      </w:r>
      <w:r w:rsidR="00507726">
        <w:rPr>
          <w:rFonts w:ascii="Calibri" w:hAnsi="Calibri"/>
          <w:sz w:val="17"/>
          <w:szCs w:val="17"/>
        </w:rPr>
        <w:t>__________________</w:t>
      </w:r>
      <w:r w:rsidR="00AD3B15">
        <w:rPr>
          <w:rFonts w:ascii="Calibri" w:hAnsi="Calibri"/>
          <w:sz w:val="17"/>
          <w:szCs w:val="17"/>
        </w:rPr>
        <w:t xml:space="preserve"> </w:t>
      </w:r>
      <w:r w:rsidR="00290423" w:rsidRPr="003E6476">
        <w:rPr>
          <w:rFonts w:ascii="Calibri" w:hAnsi="Calibri"/>
          <w:sz w:val="17"/>
          <w:szCs w:val="17"/>
        </w:rPr>
        <w:t>de 20</w:t>
      </w:r>
      <w:r w:rsidR="00A67F86">
        <w:rPr>
          <w:rFonts w:ascii="Calibri" w:hAnsi="Calibri"/>
          <w:sz w:val="17"/>
          <w:szCs w:val="17"/>
        </w:rPr>
        <w:t>1</w:t>
      </w:r>
      <w:r w:rsidR="00EE0233">
        <w:rPr>
          <w:rFonts w:ascii="Calibri" w:hAnsi="Calibri"/>
          <w:sz w:val="17"/>
          <w:szCs w:val="17"/>
        </w:rPr>
        <w:t>5</w:t>
      </w:r>
      <w:r w:rsidR="00290423" w:rsidRPr="003E6476">
        <w:rPr>
          <w:rFonts w:ascii="Calibri" w:hAnsi="Calibri"/>
          <w:sz w:val="17"/>
          <w:szCs w:val="17"/>
        </w:rPr>
        <w:t>.</w:t>
      </w:r>
    </w:p>
    <w:p w:rsidR="00290423" w:rsidRPr="003E6476" w:rsidRDefault="00290423" w:rsidP="00290423">
      <w:pPr>
        <w:jc w:val="center"/>
        <w:rPr>
          <w:rFonts w:ascii="Calibri" w:hAnsi="Calibri"/>
          <w:sz w:val="12"/>
          <w:szCs w:val="12"/>
        </w:rPr>
      </w:pPr>
    </w:p>
    <w:p w:rsidR="00290423" w:rsidRPr="003E6476" w:rsidRDefault="00290423" w:rsidP="004E0B76">
      <w:pPr>
        <w:jc w:val="center"/>
        <w:rPr>
          <w:rFonts w:ascii="Calibri" w:hAnsi="Calibri"/>
          <w:sz w:val="12"/>
          <w:szCs w:val="12"/>
        </w:rPr>
      </w:pPr>
    </w:p>
    <w:p w:rsidR="00290423" w:rsidRPr="003E6476" w:rsidRDefault="00290423" w:rsidP="004E0B76">
      <w:pPr>
        <w:jc w:val="center"/>
        <w:rPr>
          <w:rFonts w:ascii="Calibri" w:hAnsi="Calibri"/>
          <w:sz w:val="12"/>
          <w:szCs w:val="12"/>
        </w:rPr>
      </w:pPr>
      <w:r w:rsidRPr="003E6476">
        <w:rPr>
          <w:rFonts w:ascii="Calibri" w:hAnsi="Calibri"/>
          <w:sz w:val="12"/>
          <w:szCs w:val="12"/>
        </w:rPr>
        <w:t>___________________________________________</w:t>
      </w:r>
      <w:r w:rsidR="00163AE3">
        <w:rPr>
          <w:rFonts w:ascii="Calibri" w:hAnsi="Calibri"/>
          <w:sz w:val="12"/>
          <w:szCs w:val="12"/>
        </w:rPr>
        <w:t>________</w:t>
      </w:r>
      <w:r w:rsidRPr="003E6476">
        <w:rPr>
          <w:rFonts w:ascii="Calibri" w:hAnsi="Calibri"/>
          <w:sz w:val="12"/>
          <w:szCs w:val="12"/>
        </w:rPr>
        <w:t>____________________</w:t>
      </w:r>
    </w:p>
    <w:p w:rsidR="00756F35" w:rsidRDefault="00290423" w:rsidP="004E0B76">
      <w:pPr>
        <w:jc w:val="center"/>
        <w:rPr>
          <w:rFonts w:ascii="Calibri" w:hAnsi="Calibri"/>
          <w:sz w:val="17"/>
          <w:szCs w:val="17"/>
        </w:rPr>
      </w:pPr>
      <w:r w:rsidRPr="003E6476">
        <w:rPr>
          <w:rFonts w:ascii="Calibri" w:hAnsi="Calibri"/>
          <w:sz w:val="17"/>
          <w:szCs w:val="17"/>
        </w:rPr>
        <w:t>Sindicalizado</w:t>
      </w:r>
    </w:p>
    <w:p w:rsidR="001C7112" w:rsidRDefault="001C7112" w:rsidP="004E0B76">
      <w:pPr>
        <w:jc w:val="center"/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1C7112" w:rsidRDefault="001C7112" w:rsidP="001C7112">
      <w:pPr>
        <w:rPr>
          <w:rFonts w:ascii="Calibri" w:hAnsi="Calibri"/>
          <w:sz w:val="17"/>
          <w:szCs w:val="17"/>
        </w:rPr>
      </w:pPr>
    </w:p>
    <w:p w:rsidR="0000313A" w:rsidRPr="001C7112" w:rsidRDefault="0000313A" w:rsidP="001C7112">
      <w:pPr>
        <w:rPr>
          <w:rFonts w:ascii="Calibri" w:hAnsi="Calibri"/>
          <w:sz w:val="17"/>
          <w:szCs w:val="17"/>
        </w:rPr>
      </w:pPr>
    </w:p>
    <w:p w:rsidR="001C7112" w:rsidRPr="001C7112" w:rsidRDefault="001C7112" w:rsidP="001C7112">
      <w:pPr>
        <w:rPr>
          <w:rFonts w:ascii="Calibri" w:hAnsi="Calibri"/>
          <w:sz w:val="17"/>
          <w:szCs w:val="17"/>
        </w:rPr>
      </w:pPr>
    </w:p>
    <w:p w:rsidR="003A6BFF" w:rsidRDefault="003A6BFF" w:rsidP="001C7112">
      <w:pPr>
        <w:rPr>
          <w:rFonts w:ascii="Calibri" w:hAnsi="Calibri"/>
          <w:sz w:val="17"/>
          <w:szCs w:val="17"/>
        </w:rPr>
      </w:pPr>
    </w:p>
    <w:p w:rsidR="0000313A" w:rsidRDefault="003A6BFF" w:rsidP="001C7112">
      <w:pPr>
        <w:rPr>
          <w:rFonts w:ascii="Calibri" w:hAnsi="Calibri"/>
          <w:sz w:val="17"/>
          <w:szCs w:val="17"/>
        </w:rPr>
      </w:pPr>
      <w:r>
        <w:rPr>
          <w:rFonts w:ascii="Calibri" w:hAnsi="Calibr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086BF" wp14:editId="539E26A0">
                <wp:simplePos x="0" y="0"/>
                <wp:positionH relativeFrom="margin">
                  <wp:align>center</wp:align>
                </wp:positionH>
                <wp:positionV relativeFrom="margin">
                  <wp:posOffset>4445635</wp:posOffset>
                </wp:positionV>
                <wp:extent cx="9025890" cy="0"/>
                <wp:effectExtent l="0" t="0" r="22860" b="1905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25890" cy="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89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0;margin-top:350.05pt;width:710.7pt;height:0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" strokeweight="0">
                <w10:wrap anchorx="margin" anchory="margin"/>
              </v:shape>
            </w:pict>
          </mc:Fallback>
        </mc:AlternateContent>
      </w:r>
    </w:p>
    <w:p w:rsidR="001C7112" w:rsidRPr="003E6476" w:rsidRDefault="001C7112" w:rsidP="001C7112">
      <w:pPr>
        <w:jc w:val="center"/>
        <w:rPr>
          <w:rFonts w:ascii="Calibri" w:hAnsi="Calibri"/>
          <w:szCs w:val="17"/>
        </w:rPr>
      </w:pPr>
      <w:r w:rsidRPr="003E6476">
        <w:rPr>
          <w:rFonts w:ascii="Calibri" w:hAnsi="Calibri"/>
          <w:szCs w:val="17"/>
        </w:rPr>
        <w:t xml:space="preserve">  </w:t>
      </w:r>
    </w:p>
    <w:p w:rsidR="001C7112" w:rsidRPr="003E6476" w:rsidRDefault="001C7112" w:rsidP="001C7112">
      <w:pPr>
        <w:rPr>
          <w:rFonts w:ascii="Calibri" w:hAnsi="Calibri"/>
          <w:b/>
          <w:sz w:val="28"/>
          <w:szCs w:val="28"/>
        </w:rPr>
      </w:pPr>
    </w:p>
    <w:p w:rsidR="001C7112" w:rsidRPr="003E6476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0"/>
          <w:szCs w:val="20"/>
        </w:rPr>
      </w:pPr>
    </w:p>
    <w:p w:rsidR="001C7112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1C7112" w:rsidRDefault="001C7112" w:rsidP="001C7112">
      <w:pPr>
        <w:pStyle w:val="Cabealho"/>
        <w:tabs>
          <w:tab w:val="clear" w:pos="4419"/>
          <w:tab w:val="clear" w:pos="8838"/>
        </w:tabs>
        <w:jc w:val="center"/>
        <w:rPr>
          <w:rFonts w:ascii="Calibri" w:hAnsi="Calibri"/>
          <w:b/>
          <w:iCs/>
          <w:sz w:val="22"/>
          <w:szCs w:val="22"/>
        </w:rPr>
      </w:pPr>
    </w:p>
    <w:p w:rsidR="0054136A" w:rsidRPr="0054136A" w:rsidRDefault="0054136A" w:rsidP="0054136A"/>
    <w:sectPr w:rsidR="0054136A" w:rsidRPr="0054136A" w:rsidSect="003A6BFF">
      <w:pgSz w:w="11906" w:h="16838"/>
      <w:pgMar w:top="1418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C6C" w:rsidRDefault="00054C6C" w:rsidP="00756F35">
      <w:r>
        <w:separator/>
      </w:r>
    </w:p>
  </w:endnote>
  <w:endnote w:type="continuationSeparator" w:id="0">
    <w:p w:rsidR="00054C6C" w:rsidRDefault="00054C6C" w:rsidP="0075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C6C" w:rsidRDefault="00054C6C" w:rsidP="00756F35">
      <w:r>
        <w:separator/>
      </w:r>
    </w:p>
  </w:footnote>
  <w:footnote w:type="continuationSeparator" w:id="0">
    <w:p w:rsidR="00054C6C" w:rsidRDefault="00054C6C" w:rsidP="00756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C5"/>
    <w:rsid w:val="000018CF"/>
    <w:rsid w:val="0000313A"/>
    <w:rsid w:val="0000386F"/>
    <w:rsid w:val="00013E63"/>
    <w:rsid w:val="00036BD1"/>
    <w:rsid w:val="00040720"/>
    <w:rsid w:val="00054C6C"/>
    <w:rsid w:val="00056344"/>
    <w:rsid w:val="00063E44"/>
    <w:rsid w:val="000818A2"/>
    <w:rsid w:val="000D5579"/>
    <w:rsid w:val="000E394C"/>
    <w:rsid w:val="000F6273"/>
    <w:rsid w:val="00147560"/>
    <w:rsid w:val="00163AE3"/>
    <w:rsid w:val="00165AB7"/>
    <w:rsid w:val="001707EE"/>
    <w:rsid w:val="001A3385"/>
    <w:rsid w:val="001B3305"/>
    <w:rsid w:val="001C2A4A"/>
    <w:rsid w:val="001C7112"/>
    <w:rsid w:val="001C766F"/>
    <w:rsid w:val="001E15BD"/>
    <w:rsid w:val="00203016"/>
    <w:rsid w:val="0024629B"/>
    <w:rsid w:val="00283BE7"/>
    <w:rsid w:val="002861C3"/>
    <w:rsid w:val="00290423"/>
    <w:rsid w:val="00291969"/>
    <w:rsid w:val="00293C41"/>
    <w:rsid w:val="002D27A0"/>
    <w:rsid w:val="002D6B34"/>
    <w:rsid w:val="002F1DB9"/>
    <w:rsid w:val="002F5962"/>
    <w:rsid w:val="00307B6D"/>
    <w:rsid w:val="003103C5"/>
    <w:rsid w:val="0032071C"/>
    <w:rsid w:val="00332C41"/>
    <w:rsid w:val="00332D0C"/>
    <w:rsid w:val="00361F13"/>
    <w:rsid w:val="00390DB2"/>
    <w:rsid w:val="00392A36"/>
    <w:rsid w:val="003A4356"/>
    <w:rsid w:val="003A6BFF"/>
    <w:rsid w:val="003A70C0"/>
    <w:rsid w:val="003D2BF5"/>
    <w:rsid w:val="003D6CA2"/>
    <w:rsid w:val="003E6476"/>
    <w:rsid w:val="00401BFC"/>
    <w:rsid w:val="004222AF"/>
    <w:rsid w:val="00424C8B"/>
    <w:rsid w:val="004303BF"/>
    <w:rsid w:val="00441B8A"/>
    <w:rsid w:val="00446112"/>
    <w:rsid w:val="00454942"/>
    <w:rsid w:val="00460898"/>
    <w:rsid w:val="00467E23"/>
    <w:rsid w:val="004816FD"/>
    <w:rsid w:val="004961CC"/>
    <w:rsid w:val="00496F75"/>
    <w:rsid w:val="004B0AFB"/>
    <w:rsid w:val="004B1082"/>
    <w:rsid w:val="004B4EA8"/>
    <w:rsid w:val="004D525B"/>
    <w:rsid w:val="004E0B76"/>
    <w:rsid w:val="004F185E"/>
    <w:rsid w:val="004F5275"/>
    <w:rsid w:val="00501593"/>
    <w:rsid w:val="00507726"/>
    <w:rsid w:val="00530DC5"/>
    <w:rsid w:val="0054136A"/>
    <w:rsid w:val="00545FE1"/>
    <w:rsid w:val="00550554"/>
    <w:rsid w:val="00585C5C"/>
    <w:rsid w:val="00587CBC"/>
    <w:rsid w:val="005946F8"/>
    <w:rsid w:val="005E350F"/>
    <w:rsid w:val="005E7E59"/>
    <w:rsid w:val="00616334"/>
    <w:rsid w:val="006168FF"/>
    <w:rsid w:val="00621C82"/>
    <w:rsid w:val="00656FC8"/>
    <w:rsid w:val="00657601"/>
    <w:rsid w:val="006660B4"/>
    <w:rsid w:val="006A11C6"/>
    <w:rsid w:val="006A1741"/>
    <w:rsid w:val="006A3D79"/>
    <w:rsid w:val="006B0AA6"/>
    <w:rsid w:val="006F3624"/>
    <w:rsid w:val="006F46AC"/>
    <w:rsid w:val="00710CF6"/>
    <w:rsid w:val="007317B8"/>
    <w:rsid w:val="007428D0"/>
    <w:rsid w:val="00756F35"/>
    <w:rsid w:val="00771EB6"/>
    <w:rsid w:val="007B1BC2"/>
    <w:rsid w:val="007D0971"/>
    <w:rsid w:val="007D3B8D"/>
    <w:rsid w:val="007F1B62"/>
    <w:rsid w:val="007F5E99"/>
    <w:rsid w:val="00802148"/>
    <w:rsid w:val="00813F5B"/>
    <w:rsid w:val="008939A5"/>
    <w:rsid w:val="008C345A"/>
    <w:rsid w:val="008D0488"/>
    <w:rsid w:val="008D2C41"/>
    <w:rsid w:val="008F0E3C"/>
    <w:rsid w:val="008F2C20"/>
    <w:rsid w:val="009048CC"/>
    <w:rsid w:val="009159D8"/>
    <w:rsid w:val="00916293"/>
    <w:rsid w:val="00924915"/>
    <w:rsid w:val="00940334"/>
    <w:rsid w:val="009A6569"/>
    <w:rsid w:val="009A6D84"/>
    <w:rsid w:val="009C5C9D"/>
    <w:rsid w:val="009F516A"/>
    <w:rsid w:val="00A00906"/>
    <w:rsid w:val="00A24610"/>
    <w:rsid w:val="00A359AB"/>
    <w:rsid w:val="00A6404D"/>
    <w:rsid w:val="00A67F86"/>
    <w:rsid w:val="00A7481D"/>
    <w:rsid w:val="00AC3C3C"/>
    <w:rsid w:val="00AD3B15"/>
    <w:rsid w:val="00AE11D8"/>
    <w:rsid w:val="00AF7223"/>
    <w:rsid w:val="00AF7864"/>
    <w:rsid w:val="00B02F3A"/>
    <w:rsid w:val="00B334A7"/>
    <w:rsid w:val="00B34CB1"/>
    <w:rsid w:val="00B37D64"/>
    <w:rsid w:val="00B5355E"/>
    <w:rsid w:val="00B5430C"/>
    <w:rsid w:val="00B87CAB"/>
    <w:rsid w:val="00BC12FF"/>
    <w:rsid w:val="00BC3D80"/>
    <w:rsid w:val="00BD500D"/>
    <w:rsid w:val="00C10563"/>
    <w:rsid w:val="00C12951"/>
    <w:rsid w:val="00C45573"/>
    <w:rsid w:val="00C53D33"/>
    <w:rsid w:val="00C60725"/>
    <w:rsid w:val="00CA1239"/>
    <w:rsid w:val="00CB39D0"/>
    <w:rsid w:val="00CC3DF5"/>
    <w:rsid w:val="00CE0549"/>
    <w:rsid w:val="00D4012B"/>
    <w:rsid w:val="00D40628"/>
    <w:rsid w:val="00D40BEB"/>
    <w:rsid w:val="00D4338E"/>
    <w:rsid w:val="00D53200"/>
    <w:rsid w:val="00D810DC"/>
    <w:rsid w:val="00D87B6E"/>
    <w:rsid w:val="00DA45F7"/>
    <w:rsid w:val="00DD10A7"/>
    <w:rsid w:val="00DF29C0"/>
    <w:rsid w:val="00E02D30"/>
    <w:rsid w:val="00E263EC"/>
    <w:rsid w:val="00E45374"/>
    <w:rsid w:val="00E96F8B"/>
    <w:rsid w:val="00EA15D9"/>
    <w:rsid w:val="00EE0233"/>
    <w:rsid w:val="00EF5F44"/>
    <w:rsid w:val="00F14CF3"/>
    <w:rsid w:val="00F3762F"/>
    <w:rsid w:val="00F50BD4"/>
    <w:rsid w:val="00F64DBC"/>
    <w:rsid w:val="00FB02CF"/>
    <w:rsid w:val="00FD49D4"/>
    <w:rsid w:val="00FE0968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F1758AA-F3CD-4CB1-9DA1-5FFA4465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F3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90423"/>
    <w:pPr>
      <w:tabs>
        <w:tab w:val="center" w:pos="4419"/>
        <w:tab w:val="right" w:pos="8838"/>
      </w:tabs>
    </w:pPr>
  </w:style>
  <w:style w:type="character" w:styleId="Hyperlink">
    <w:name w:val="Hyperlink"/>
    <w:rsid w:val="00290423"/>
    <w:rPr>
      <w:color w:val="0000FF"/>
      <w:u w:val="single"/>
    </w:rPr>
  </w:style>
  <w:style w:type="table" w:styleId="Tabelacomgrade">
    <w:name w:val="Table Grid"/>
    <w:basedOn w:val="Tabelanormal"/>
    <w:rsid w:val="002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756F35"/>
    <w:rPr>
      <w:sz w:val="24"/>
      <w:szCs w:val="24"/>
    </w:rPr>
  </w:style>
  <w:style w:type="paragraph" w:styleId="Rodap">
    <w:name w:val="footer"/>
    <w:basedOn w:val="Normal"/>
    <w:link w:val="RodapChar"/>
    <w:rsid w:val="00756F3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756F35"/>
    <w:rPr>
      <w:sz w:val="24"/>
      <w:szCs w:val="24"/>
    </w:rPr>
  </w:style>
  <w:style w:type="paragraph" w:styleId="Textodebalo">
    <w:name w:val="Balloon Text"/>
    <w:basedOn w:val="Normal"/>
    <w:link w:val="TextodebaloChar"/>
    <w:semiHidden/>
    <w:unhideWhenUsed/>
    <w:rsid w:val="003103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310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2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INDGUARDA\5%20-%20Secretaria%20Geral\MODELOS\MODELO%20VELHO\MODELO%20FICHA%20DE%20CADASTR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0475A-ABF1-4BFB-80FB-836095FC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FICHA DE CADASTRO</Template>
  <TotalTime>1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sindicato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dedja silva</cp:lastModifiedBy>
  <cp:revision>4</cp:revision>
  <cp:lastPrinted>2015-07-02T15:02:00Z</cp:lastPrinted>
  <dcterms:created xsi:type="dcterms:W3CDTF">2015-07-10T13:33:00Z</dcterms:created>
  <dcterms:modified xsi:type="dcterms:W3CDTF">2015-09-29T13:13:00Z</dcterms:modified>
</cp:coreProperties>
</file>